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11122"/>
      </w:tblGrid>
      <w:tr w:rsidR="002A4ED5" w:rsidRPr="0026377C" w14:paraId="15C35158" w14:textId="77777777" w:rsidTr="0026377C">
        <w:tc>
          <w:tcPr>
            <w:tcW w:w="1016" w:type="pct"/>
            <w:vAlign w:val="bottom"/>
          </w:tcPr>
          <w:p w14:paraId="3EC71C5C" w14:textId="710B2129" w:rsidR="002A4ED5" w:rsidRPr="000E68F0" w:rsidRDefault="000E68F0" w:rsidP="002A4ED5">
            <w:r>
              <w:t>Clube</w:t>
            </w:r>
          </w:p>
        </w:tc>
        <w:tc>
          <w:tcPr>
            <w:tcW w:w="3984" w:type="pct"/>
            <w:tcBorders>
              <w:bottom w:val="single" w:sz="4" w:space="0" w:color="auto"/>
            </w:tcBorders>
            <w:vAlign w:val="bottom"/>
          </w:tcPr>
          <w:p w14:paraId="7797CDE9" w14:textId="77777777" w:rsidR="002A4ED5" w:rsidRPr="0026377C" w:rsidRDefault="002A4ED5" w:rsidP="002A4ED5"/>
        </w:tc>
      </w:tr>
      <w:tr w:rsidR="002A4ED5" w:rsidRPr="0026377C" w14:paraId="323954C2" w14:textId="77777777" w:rsidTr="0026377C">
        <w:sdt>
          <w:sdtPr>
            <w:id w:val="1692185716"/>
            <w:placeholder>
              <w:docPart w:val="AAC5760D60F94202B07968EA6C7909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01144D74" w14:textId="77777777" w:rsidR="002A4ED5" w:rsidRPr="000E68F0" w:rsidRDefault="002A4ED5" w:rsidP="002A4ED5">
                <w:r w:rsidRPr="000E68F0">
                  <w:rPr>
                    <w:lang w:bidi="pt-PT"/>
                  </w:rPr>
                  <w:t>Telefone</w:t>
                </w:r>
              </w:p>
            </w:tc>
          </w:sdtContent>
        </w:sdt>
        <w:tc>
          <w:tcPr>
            <w:tcW w:w="3984" w:type="pct"/>
            <w:tcBorders>
              <w:bottom w:val="single" w:sz="4" w:space="0" w:color="auto"/>
            </w:tcBorders>
            <w:vAlign w:val="bottom"/>
          </w:tcPr>
          <w:p w14:paraId="02EBFC43" w14:textId="77777777" w:rsidR="002A4ED5" w:rsidRPr="0026377C" w:rsidRDefault="002A4ED5" w:rsidP="002A4ED5"/>
        </w:tc>
      </w:tr>
      <w:tr w:rsidR="002A4ED5" w:rsidRPr="0026377C" w14:paraId="3385B82B" w14:textId="77777777" w:rsidTr="0026377C">
        <w:sdt>
          <w:sdtPr>
            <w:id w:val="639315362"/>
            <w:placeholder>
              <w:docPart w:val="8E487038E8ED4266848B5D6D93885A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5C756137" w14:textId="77777777" w:rsidR="002A4ED5" w:rsidRPr="000E68F0" w:rsidRDefault="002A4ED5" w:rsidP="002A4ED5">
                <w:r w:rsidRPr="000E68F0">
                  <w:rPr>
                    <w:lang w:bidi="pt-PT"/>
                  </w:rPr>
                  <w:t>E-mail</w:t>
                </w:r>
              </w:p>
            </w:tc>
          </w:sdtContent>
        </w:sdt>
        <w:tc>
          <w:tcPr>
            <w:tcW w:w="3984" w:type="pct"/>
            <w:tcBorders>
              <w:bottom w:val="single" w:sz="4" w:space="0" w:color="auto"/>
            </w:tcBorders>
            <w:vAlign w:val="bottom"/>
          </w:tcPr>
          <w:p w14:paraId="1E1F5828" w14:textId="77777777" w:rsidR="002A4ED5" w:rsidRPr="0026377C" w:rsidRDefault="002A4ED5" w:rsidP="002A4ED5"/>
        </w:tc>
      </w:tr>
      <w:tr w:rsidR="002A4ED5" w:rsidRPr="0026377C" w14:paraId="6B9853F6" w14:textId="77777777" w:rsidTr="0026377C">
        <w:tc>
          <w:tcPr>
            <w:tcW w:w="1016" w:type="pct"/>
            <w:vAlign w:val="bottom"/>
          </w:tcPr>
          <w:p w14:paraId="2BF727F5" w14:textId="13A5F812" w:rsidR="002A4ED5" w:rsidRPr="000E68F0" w:rsidRDefault="000E68F0" w:rsidP="002A4ED5">
            <w:r>
              <w:t>Morada</w:t>
            </w:r>
          </w:p>
        </w:tc>
        <w:tc>
          <w:tcPr>
            <w:tcW w:w="398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C4AFC8" w14:textId="77777777" w:rsidR="002A4ED5" w:rsidRPr="0026377C" w:rsidRDefault="002A4ED5" w:rsidP="002A4ED5"/>
        </w:tc>
      </w:tr>
      <w:tr w:rsidR="002A4ED5" w:rsidRPr="0026377C" w14:paraId="175E1FA3" w14:textId="77777777" w:rsidTr="0026377C">
        <w:tc>
          <w:tcPr>
            <w:tcW w:w="1016" w:type="pct"/>
            <w:vAlign w:val="bottom"/>
          </w:tcPr>
          <w:p w14:paraId="4DD9E912" w14:textId="24E88E73" w:rsidR="002A4ED5" w:rsidRPr="000E68F0" w:rsidRDefault="000E68F0" w:rsidP="002A4ED5">
            <w:r>
              <w:t>NIF</w:t>
            </w:r>
          </w:p>
        </w:tc>
        <w:tc>
          <w:tcPr>
            <w:tcW w:w="3984" w:type="pct"/>
            <w:tcBorders>
              <w:bottom w:val="single" w:sz="4" w:space="0" w:color="auto"/>
            </w:tcBorders>
            <w:vAlign w:val="bottom"/>
          </w:tcPr>
          <w:p w14:paraId="3BCF362D" w14:textId="77777777" w:rsidR="002A4ED5" w:rsidRPr="0026377C" w:rsidRDefault="002A4ED5" w:rsidP="002A4ED5"/>
        </w:tc>
      </w:tr>
    </w:tbl>
    <w:p w14:paraId="10F0680A" w14:textId="77777777" w:rsidR="00806FF3" w:rsidRPr="0026377C" w:rsidRDefault="00806FF3" w:rsidP="00562601">
      <w:pPr>
        <w:pStyle w:val="SemEspaamento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975"/>
        <w:gridCol w:w="1275"/>
        <w:gridCol w:w="1133"/>
        <w:gridCol w:w="1418"/>
        <w:gridCol w:w="993"/>
        <w:gridCol w:w="993"/>
        <w:gridCol w:w="1275"/>
        <w:gridCol w:w="1278"/>
        <w:gridCol w:w="851"/>
        <w:gridCol w:w="929"/>
        <w:gridCol w:w="832"/>
      </w:tblGrid>
      <w:tr w:rsidR="00F16459" w:rsidRPr="0026377C" w14:paraId="54F2F94A" w14:textId="1D18F402" w:rsidTr="00A9189F">
        <w:tc>
          <w:tcPr>
            <w:tcW w:w="106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71D40778" w14:textId="77864A9B" w:rsidR="00F16459" w:rsidRPr="0026377C" w:rsidRDefault="00F16459" w:rsidP="002A648D">
            <w:pPr>
              <w:pStyle w:val="CabealhosdaTabela"/>
            </w:pPr>
            <w:r>
              <w:t>Nome</w:t>
            </w:r>
          </w:p>
        </w:tc>
        <w:tc>
          <w:tcPr>
            <w:tcW w:w="45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FA6E0" w:themeFill="accent2" w:themeFillTint="80"/>
          </w:tcPr>
          <w:p w14:paraId="171E9F1F" w14:textId="70FC2801" w:rsidR="00F16459" w:rsidRDefault="00F16459" w:rsidP="00F16459">
            <w:pPr>
              <w:pStyle w:val="CabealhosdaTabela"/>
            </w:pPr>
            <w:r>
              <w:t>Nadador</w:t>
            </w:r>
          </w:p>
        </w:tc>
        <w:tc>
          <w:tcPr>
            <w:tcW w:w="40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FA6E0" w:themeFill="accent2" w:themeFillTint="80"/>
          </w:tcPr>
          <w:p w14:paraId="7CD00FA0" w14:textId="67788F4E" w:rsidR="00F16459" w:rsidRDefault="00F16459" w:rsidP="00F16459">
            <w:pPr>
              <w:pStyle w:val="CabealhosdaTabela"/>
            </w:pPr>
            <w:r>
              <w:t xml:space="preserve">Escalão </w:t>
            </w:r>
          </w:p>
          <w:p w14:paraId="1A93F802" w14:textId="0D9734C5" w:rsidR="00F16459" w:rsidRDefault="00F16459" w:rsidP="00F16459">
            <w:pPr>
              <w:pStyle w:val="CabealhosdaTabela"/>
            </w:pPr>
          </w:p>
        </w:tc>
        <w:tc>
          <w:tcPr>
            <w:tcW w:w="50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6E2F7D81" w14:textId="290AB379" w:rsidR="00F16459" w:rsidRPr="0026377C" w:rsidRDefault="00F16459" w:rsidP="002A4ED5">
            <w:pPr>
              <w:pStyle w:val="CabealhosdaTabela"/>
            </w:pPr>
            <w:r>
              <w:t>Data Nascimento</w:t>
            </w:r>
          </w:p>
        </w:tc>
        <w:tc>
          <w:tcPr>
            <w:tcW w:w="712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2EEEA1E5" w14:textId="50A7D3B1" w:rsidR="00F16459" w:rsidRPr="0026377C" w:rsidRDefault="00F16459" w:rsidP="002A4ED5">
            <w:pPr>
              <w:pStyle w:val="CabealhosdaTabela"/>
            </w:pPr>
            <w:r>
              <w:t xml:space="preserve">Data </w:t>
            </w:r>
          </w:p>
        </w:tc>
        <w:tc>
          <w:tcPr>
            <w:tcW w:w="457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13C5948D" w14:textId="73D13C08" w:rsidR="00F16459" w:rsidRPr="0026377C" w:rsidRDefault="00F16459" w:rsidP="002A4ED5">
            <w:pPr>
              <w:pStyle w:val="CabealhosdaTabela"/>
            </w:pPr>
            <w:r>
              <w:t>Prova(s) a participar</w:t>
            </w:r>
          </w:p>
        </w:tc>
        <w:tc>
          <w:tcPr>
            <w:tcW w:w="45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1DE0AE35" w14:textId="3C50E6B5" w:rsidR="00F16459" w:rsidRPr="0026377C" w:rsidRDefault="00F16459" w:rsidP="002A4ED5">
            <w:pPr>
              <w:pStyle w:val="CabealhosdaTabela"/>
            </w:pPr>
            <w:r>
              <w:t>AA     ou Master AA</w:t>
            </w:r>
          </w:p>
        </w:tc>
        <w:tc>
          <w:tcPr>
            <w:tcW w:w="936" w:type="pct"/>
            <w:gridSpan w:val="3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FA6E0" w:themeFill="accent2" w:themeFillTint="80"/>
          </w:tcPr>
          <w:p w14:paraId="30970D63" w14:textId="1A9FA60A" w:rsidR="00A64544" w:rsidRPr="0026377C" w:rsidRDefault="00A64544" w:rsidP="00A64544">
            <w:pPr>
              <w:pStyle w:val="CabealhosdaTabela"/>
            </w:pPr>
            <w:r>
              <w:t>Quarto</w:t>
            </w:r>
            <w:r w:rsidR="00EE4ADC">
              <w:t xml:space="preserve"> (*)</w:t>
            </w:r>
          </w:p>
        </w:tc>
      </w:tr>
      <w:tr w:rsidR="00F16459" w:rsidRPr="0026377C" w14:paraId="7159CA0D" w14:textId="2DE95FF7" w:rsidTr="00A9189F">
        <w:tc>
          <w:tcPr>
            <w:tcW w:w="106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85270BD" w14:textId="77777777" w:rsidR="00F16459" w:rsidRPr="0026377C" w:rsidRDefault="00F16459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7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FA6E0" w:themeFill="accent2" w:themeFillTint="80"/>
          </w:tcPr>
          <w:p w14:paraId="675B6EAD" w14:textId="1A86ED4C" w:rsidR="00F16459" w:rsidRPr="0026377C" w:rsidRDefault="00F16459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Treinador</w:t>
            </w:r>
          </w:p>
        </w:tc>
        <w:tc>
          <w:tcPr>
            <w:tcW w:w="40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04B3CACB" w14:textId="0CCB1E70" w:rsidR="00F16459" w:rsidRPr="0026377C" w:rsidRDefault="00F16459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0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DBBC8DE" w14:textId="399E3068" w:rsidR="00F16459" w:rsidRPr="0026377C" w:rsidRDefault="00F16459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56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0815CE0F" w14:textId="20B4505C" w:rsidR="00F16459" w:rsidRPr="0026377C" w:rsidRDefault="00F16459" w:rsidP="00582B1C">
            <w:pPr>
              <w:pStyle w:val="Subcabealhosdatabela"/>
            </w:pPr>
            <w:r>
              <w:t>Chegada</w:t>
            </w:r>
          </w:p>
        </w:tc>
        <w:tc>
          <w:tcPr>
            <w:tcW w:w="356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478ECE05" w14:textId="4CCEF8AC" w:rsidR="00F16459" w:rsidRPr="0026377C" w:rsidRDefault="00F16459" w:rsidP="00582B1C">
            <w:pPr>
              <w:pStyle w:val="Subcabealhosdatabela"/>
            </w:pPr>
            <w:r>
              <w:t>Partida</w:t>
            </w:r>
          </w:p>
        </w:tc>
        <w:tc>
          <w:tcPr>
            <w:tcW w:w="45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C8274FA" w14:textId="77777777" w:rsidR="00F16459" w:rsidRPr="0026377C" w:rsidRDefault="00F16459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3CE6885" w14:textId="77777777" w:rsidR="00F16459" w:rsidRPr="0026377C" w:rsidRDefault="00F16459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05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FA6E0" w:themeFill="accent2" w:themeFillTint="80"/>
          </w:tcPr>
          <w:p w14:paraId="606B62FC" w14:textId="6213BB77" w:rsidR="00F16459" w:rsidRPr="0026377C" w:rsidRDefault="00F16459" w:rsidP="00F16459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Single</w:t>
            </w:r>
          </w:p>
        </w:tc>
        <w:tc>
          <w:tcPr>
            <w:tcW w:w="333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FA6E0" w:themeFill="accent2" w:themeFillTint="80"/>
          </w:tcPr>
          <w:p w14:paraId="6D1347C4" w14:textId="6C6D8264" w:rsidR="00F16459" w:rsidRPr="0026377C" w:rsidRDefault="00F16459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>
              <w:rPr>
                <w:rFonts w:ascii="Calibri" w:eastAsia="Calibri" w:hAnsi="Calibri" w:cs="Times New Roman"/>
                <w:b/>
              </w:rPr>
              <w:t>Twin</w:t>
            </w:r>
            <w:proofErr w:type="spellEnd"/>
          </w:p>
        </w:tc>
        <w:tc>
          <w:tcPr>
            <w:tcW w:w="298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FA6E0" w:themeFill="accent2" w:themeFillTint="80"/>
          </w:tcPr>
          <w:p w14:paraId="17B51D85" w14:textId="65EBD6E6" w:rsidR="00F16459" w:rsidRPr="0026377C" w:rsidRDefault="00F16459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Triplo</w:t>
            </w:r>
          </w:p>
        </w:tc>
      </w:tr>
      <w:tr w:rsidR="00BE2CB2" w:rsidRPr="0026377C" w14:paraId="3666F953" w14:textId="1A3A3FC6" w:rsidTr="00AC4038">
        <w:tc>
          <w:tcPr>
            <w:tcW w:w="10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A941E5" w14:textId="2BDA25BF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(Exemplo) Nome 1</w:t>
            </w:r>
          </w:p>
        </w:tc>
        <w:tc>
          <w:tcPr>
            <w:tcW w:w="45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52B597" w14:textId="1B9FB201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Nadador</w:t>
            </w:r>
          </w:p>
        </w:tc>
        <w:tc>
          <w:tcPr>
            <w:tcW w:w="40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51861D" w14:textId="1676DC88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AA16/17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51BAB2" w14:textId="7CD48150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00/00/0000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740398" w14:textId="6285627C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21/05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BAE29D" w14:textId="32200C8F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24/05</w:t>
            </w:r>
          </w:p>
        </w:tc>
        <w:tc>
          <w:tcPr>
            <w:tcW w:w="45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49FBD" w14:textId="5CC53FF7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7.5km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0F57E" w14:textId="5C7D7B0B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AA</w:t>
            </w:r>
          </w:p>
        </w:tc>
        <w:tc>
          <w:tcPr>
            <w:tcW w:w="3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989E8F" w14:textId="77777777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3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AD5B35" w14:textId="71884100" w:rsidR="00BE2CB2" w:rsidRPr="000206AE" w:rsidRDefault="00EE4ADC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9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90D6A5" w14:textId="77777777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</w:p>
        </w:tc>
      </w:tr>
      <w:tr w:rsidR="00BE2CB2" w:rsidRPr="0026377C" w14:paraId="4DB773C2" w14:textId="2F876257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77A3B8" w14:textId="216E6280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 xml:space="preserve">(Exemplo) Nome 2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AD7AF" w14:textId="5E9E4511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Nadador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DD036C" w14:textId="1B367AC4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AA18/19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D09705" w14:textId="4CF1DE7C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00/00/0000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3E781A" w14:textId="036262C0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21/05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925CC1" w14:textId="0AB81E1B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24/05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FD33C0" w14:textId="1CE6D4B6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10km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B72C36" w14:textId="1F85638F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AA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FD111C" w14:textId="77777777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D47ABE" w14:textId="2306480D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75D4BE" w14:textId="77777777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</w:p>
        </w:tc>
      </w:tr>
      <w:tr w:rsidR="00BE2CB2" w:rsidRPr="0026377C" w14:paraId="0A651686" w14:textId="1C6F5178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E0A9BA" w14:textId="22C5972D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(Exemplo) Nome 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238208" w14:textId="1D5BBDB2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Treinador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7AF16C" w14:textId="771DA315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-----------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DC0CA6" w14:textId="4C25A314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00/00/0000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DE3277" w14:textId="497B7390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21/05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42EA4E" w14:textId="4C4B13C5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24/05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237B8A" w14:textId="7AAE6181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---------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4748BB" w14:textId="68EFF4B7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-------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A5DA8E" w14:textId="4306D2C5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953744" w14:textId="4C861379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762143" w14:textId="77777777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</w:p>
        </w:tc>
      </w:tr>
      <w:tr w:rsidR="00BE2CB2" w:rsidRPr="0026377C" w14:paraId="0E480036" w14:textId="66E70764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1DC16F" w14:textId="279EB7A3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(Exemplo) Nome 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2BB072" w14:textId="1F63321B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Nadador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839553" w14:textId="4191ABC1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AA20+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92A65B" w14:textId="796B534C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00/00/0000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049B2C" w14:textId="3961473C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21/05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C19D9B" w14:textId="63F6A2C9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24/05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C82D1B" w14:textId="2412334E" w:rsidR="00BE2CB2" w:rsidRPr="000206AE" w:rsidRDefault="00EE4ADC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10 e 5 km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7750EF" w14:textId="11098C1D" w:rsidR="00BE2CB2" w:rsidRPr="000206AE" w:rsidRDefault="00EE4ADC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AA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76BB12" w14:textId="77777777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37180" w14:textId="4BBE4C02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F6241A" w14:textId="13328946" w:rsidR="00BE2CB2" w:rsidRPr="000206AE" w:rsidRDefault="00EE4ADC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3</w:t>
            </w:r>
          </w:p>
        </w:tc>
      </w:tr>
      <w:tr w:rsidR="00BE2CB2" w:rsidRPr="0026377C" w14:paraId="1E6BB367" w14:textId="79D3C2CC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3CD475" w14:textId="51D984E3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(Exemplo) Nome 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D03C3E" w14:textId="4BC58370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Nadador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AF9BD1" w14:textId="2DDA7998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AA18/19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AF7939" w14:textId="1B11E51E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00/00/0000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CA6F20" w14:textId="5DC56088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21/05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15FC49" w14:textId="5D5B6AB4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24/05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7C584F" w14:textId="0195C5F2" w:rsidR="00BE2CB2" w:rsidRPr="000206AE" w:rsidRDefault="00EE4ADC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10 e 5 km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5495BC" w14:textId="5C11E808" w:rsidR="00BE2CB2" w:rsidRPr="000206AE" w:rsidRDefault="00EE4ADC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AA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6600A8" w14:textId="77777777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E505A5" w14:textId="0BF39349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165665" w14:textId="14C9080B" w:rsidR="00BE2CB2" w:rsidRPr="000206AE" w:rsidRDefault="00EE4ADC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3</w:t>
            </w:r>
          </w:p>
        </w:tc>
      </w:tr>
      <w:tr w:rsidR="00BE2CB2" w:rsidRPr="0026377C" w14:paraId="27DB05B2" w14:textId="6FFD3728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CE43BF" w14:textId="46DCA5AC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(Exemplo) Nome 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C74041" w14:textId="5C2CEB38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Nadador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6C6AF7" w14:textId="49EA2FE9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AA20+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09BB40" w14:textId="188F6254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00/00/0000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6136F4" w14:textId="1719609F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21/05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860B07" w14:textId="439C7673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24/05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61E3F6" w14:textId="3A27891E" w:rsidR="00BE2CB2" w:rsidRPr="000206AE" w:rsidRDefault="00EE4ADC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10 e 5km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7314BC" w14:textId="2226153F" w:rsidR="00BE2CB2" w:rsidRPr="000206AE" w:rsidRDefault="00EE4ADC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AA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5D5D2E" w14:textId="77777777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39EAE5" w14:textId="5633FC28" w:rsidR="00BE2CB2" w:rsidRPr="000206AE" w:rsidRDefault="00BE2CB2" w:rsidP="00BE2CB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F54CA7" w14:textId="7F4637A7" w:rsidR="00BE2CB2" w:rsidRPr="000206AE" w:rsidRDefault="00EE4ADC" w:rsidP="00BE2CB2">
            <w:pPr>
              <w:rPr>
                <w:i/>
                <w:iCs/>
                <w:sz w:val="20"/>
                <w:szCs w:val="20"/>
              </w:rPr>
            </w:pPr>
            <w:r w:rsidRPr="000206AE">
              <w:rPr>
                <w:i/>
                <w:iCs/>
                <w:sz w:val="20"/>
                <w:szCs w:val="20"/>
              </w:rPr>
              <w:t>3</w:t>
            </w:r>
          </w:p>
        </w:tc>
      </w:tr>
      <w:tr w:rsidR="00BE2CB2" w:rsidRPr="0026377C" w14:paraId="30A9BDBE" w14:textId="77777777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A084EB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17F93A" w14:textId="77777777" w:rsidR="00BE2CB2" w:rsidRPr="0026377C" w:rsidRDefault="00BE2CB2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C0CEFB" w14:textId="77777777" w:rsidR="00BE2CB2" w:rsidRPr="0026377C" w:rsidRDefault="00BE2CB2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D153C5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876537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42AEBE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369EF8" w14:textId="77777777" w:rsidR="00BE2CB2" w:rsidRPr="0026377C" w:rsidRDefault="00BE2CB2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7D51F4" w14:textId="77777777" w:rsidR="00BE2CB2" w:rsidRPr="0026377C" w:rsidRDefault="00BE2CB2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BDF0E1" w14:textId="77777777" w:rsidR="00BE2CB2" w:rsidRPr="0026377C" w:rsidRDefault="00BE2CB2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CECF84" w14:textId="77777777" w:rsidR="00BE2CB2" w:rsidRPr="0026377C" w:rsidRDefault="00BE2CB2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FBC463" w14:textId="77777777" w:rsidR="00BE2CB2" w:rsidRPr="0026377C" w:rsidRDefault="00BE2CB2" w:rsidP="00BE2CB2"/>
        </w:tc>
      </w:tr>
      <w:tr w:rsidR="00BE2CB2" w:rsidRPr="0026377C" w14:paraId="513CAFA8" w14:textId="77777777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E0E934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5F5F29" w14:textId="77777777" w:rsidR="00BE2CB2" w:rsidRPr="0026377C" w:rsidRDefault="00BE2CB2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D277B1" w14:textId="77777777" w:rsidR="00BE2CB2" w:rsidRPr="0026377C" w:rsidRDefault="00BE2CB2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46AC4C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4CC823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A6A91A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B221BD" w14:textId="77777777" w:rsidR="00BE2CB2" w:rsidRPr="0026377C" w:rsidRDefault="00BE2CB2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C51A96" w14:textId="77777777" w:rsidR="00BE2CB2" w:rsidRPr="0026377C" w:rsidRDefault="00BE2CB2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99DEE9" w14:textId="77777777" w:rsidR="00BE2CB2" w:rsidRPr="0026377C" w:rsidRDefault="00BE2CB2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095236" w14:textId="77777777" w:rsidR="00BE2CB2" w:rsidRPr="0026377C" w:rsidRDefault="00BE2CB2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A3929F" w14:textId="77777777" w:rsidR="00BE2CB2" w:rsidRPr="0026377C" w:rsidRDefault="00BE2CB2" w:rsidP="00BE2CB2"/>
        </w:tc>
      </w:tr>
      <w:tr w:rsidR="00BE2CB2" w:rsidRPr="0026377C" w14:paraId="07EE8512" w14:textId="77777777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2BAE54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CB8E61" w14:textId="77777777" w:rsidR="00BE2CB2" w:rsidRPr="0026377C" w:rsidRDefault="00BE2CB2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21EC1E" w14:textId="77777777" w:rsidR="00BE2CB2" w:rsidRPr="0026377C" w:rsidRDefault="00BE2CB2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6BFC4F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BB527F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5885EA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162931" w14:textId="77777777" w:rsidR="00BE2CB2" w:rsidRPr="0026377C" w:rsidRDefault="00BE2CB2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3705B5" w14:textId="77777777" w:rsidR="00BE2CB2" w:rsidRPr="0026377C" w:rsidRDefault="00BE2CB2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E2C07A" w14:textId="77777777" w:rsidR="00BE2CB2" w:rsidRPr="0026377C" w:rsidRDefault="00BE2CB2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FEEC5A" w14:textId="77777777" w:rsidR="00BE2CB2" w:rsidRPr="0026377C" w:rsidRDefault="00BE2CB2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BDFF0F" w14:textId="77777777" w:rsidR="00BE2CB2" w:rsidRPr="0026377C" w:rsidRDefault="00BE2CB2" w:rsidP="00BE2CB2"/>
        </w:tc>
      </w:tr>
      <w:tr w:rsidR="00BE2CB2" w:rsidRPr="0026377C" w14:paraId="7BC77B9A" w14:textId="77777777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73B3DE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C82B8E" w14:textId="77777777" w:rsidR="00BE2CB2" w:rsidRPr="0026377C" w:rsidRDefault="00BE2CB2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3BD39C" w14:textId="77777777" w:rsidR="00BE2CB2" w:rsidRPr="0026377C" w:rsidRDefault="00BE2CB2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31C62A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8BFF77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D459A3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7FA127" w14:textId="77777777" w:rsidR="00BE2CB2" w:rsidRPr="0026377C" w:rsidRDefault="00BE2CB2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560DF7" w14:textId="77777777" w:rsidR="00BE2CB2" w:rsidRPr="0026377C" w:rsidRDefault="00BE2CB2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628A6E" w14:textId="77777777" w:rsidR="00BE2CB2" w:rsidRPr="0026377C" w:rsidRDefault="00BE2CB2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6585AA" w14:textId="77777777" w:rsidR="00BE2CB2" w:rsidRPr="0026377C" w:rsidRDefault="00BE2CB2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C58D37" w14:textId="77777777" w:rsidR="00BE2CB2" w:rsidRPr="0026377C" w:rsidRDefault="00BE2CB2" w:rsidP="00BE2CB2"/>
        </w:tc>
      </w:tr>
      <w:tr w:rsidR="00BE2CB2" w:rsidRPr="0026377C" w14:paraId="7E774F9F" w14:textId="07BF4FF3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0F780A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FC89A8" w14:textId="77777777" w:rsidR="00BE2CB2" w:rsidRPr="0026377C" w:rsidRDefault="00BE2CB2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DD8775" w14:textId="3D90D9B3" w:rsidR="00BE2CB2" w:rsidRPr="0026377C" w:rsidRDefault="00BE2CB2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7CF85E" w14:textId="10219854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50F4BA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C987D3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6C4DB1" w14:textId="77777777" w:rsidR="00BE2CB2" w:rsidRPr="0026377C" w:rsidRDefault="00BE2CB2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ED674E" w14:textId="77777777" w:rsidR="00BE2CB2" w:rsidRPr="0026377C" w:rsidRDefault="00BE2CB2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04B5D5" w14:textId="77777777" w:rsidR="00BE2CB2" w:rsidRPr="0026377C" w:rsidRDefault="00BE2CB2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6ACFEE" w14:textId="6F1955FD" w:rsidR="00BE2CB2" w:rsidRPr="0026377C" w:rsidRDefault="00BE2CB2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B7AF36" w14:textId="77777777" w:rsidR="00BE2CB2" w:rsidRPr="0026377C" w:rsidRDefault="00BE2CB2" w:rsidP="00BE2CB2"/>
        </w:tc>
      </w:tr>
      <w:tr w:rsidR="00BE2CB2" w:rsidRPr="0026377C" w14:paraId="35B33673" w14:textId="66C9649C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3691D4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346EF5" w14:textId="77777777" w:rsidR="00BE2CB2" w:rsidRPr="0026377C" w:rsidRDefault="00BE2CB2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4E5566" w14:textId="0B39E5E0" w:rsidR="00BE2CB2" w:rsidRPr="0026377C" w:rsidRDefault="00BE2CB2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8550A6" w14:textId="14A29582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73D9F5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7D43D3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9FDBDA" w14:textId="77777777" w:rsidR="00BE2CB2" w:rsidRPr="0026377C" w:rsidRDefault="00BE2CB2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C2311C" w14:textId="77777777" w:rsidR="00BE2CB2" w:rsidRPr="0026377C" w:rsidRDefault="00BE2CB2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14D691" w14:textId="77777777" w:rsidR="00BE2CB2" w:rsidRPr="0026377C" w:rsidRDefault="00BE2CB2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25A523" w14:textId="61C08E02" w:rsidR="00BE2CB2" w:rsidRPr="0026377C" w:rsidRDefault="00BE2CB2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3D2234" w14:textId="77777777" w:rsidR="00BE2CB2" w:rsidRPr="0026377C" w:rsidRDefault="00BE2CB2" w:rsidP="00BE2CB2"/>
        </w:tc>
      </w:tr>
      <w:tr w:rsidR="00EE4ADC" w:rsidRPr="0026377C" w14:paraId="44696ABA" w14:textId="77777777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CDFD4D" w14:textId="77777777" w:rsidR="00EE4ADC" w:rsidRPr="0026377C" w:rsidRDefault="00EE4ADC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7B6AF9" w14:textId="77777777" w:rsidR="00EE4ADC" w:rsidRPr="0026377C" w:rsidRDefault="00EE4ADC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39538" w14:textId="77777777" w:rsidR="00EE4ADC" w:rsidRPr="0026377C" w:rsidRDefault="00EE4ADC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40591D" w14:textId="77777777" w:rsidR="00EE4ADC" w:rsidRPr="0026377C" w:rsidRDefault="00EE4ADC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A78A38" w14:textId="77777777" w:rsidR="00EE4ADC" w:rsidRPr="0026377C" w:rsidRDefault="00EE4ADC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6E7AA1" w14:textId="77777777" w:rsidR="00EE4ADC" w:rsidRPr="0026377C" w:rsidRDefault="00EE4ADC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636F19" w14:textId="77777777" w:rsidR="00EE4ADC" w:rsidRPr="0026377C" w:rsidRDefault="00EE4ADC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A9C842" w14:textId="77777777" w:rsidR="00EE4ADC" w:rsidRPr="0026377C" w:rsidRDefault="00EE4ADC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744BF8" w14:textId="77777777" w:rsidR="00EE4ADC" w:rsidRPr="0026377C" w:rsidRDefault="00EE4ADC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932138" w14:textId="77777777" w:rsidR="00EE4ADC" w:rsidRPr="0026377C" w:rsidRDefault="00EE4ADC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6E16B2" w14:textId="77777777" w:rsidR="00EE4ADC" w:rsidRPr="0026377C" w:rsidRDefault="00EE4ADC" w:rsidP="00BE2CB2"/>
        </w:tc>
      </w:tr>
      <w:tr w:rsidR="00EE4ADC" w:rsidRPr="0026377C" w14:paraId="0B88570E" w14:textId="77777777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304707" w14:textId="77777777" w:rsidR="00EE4ADC" w:rsidRPr="0026377C" w:rsidRDefault="00EE4ADC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2188C6" w14:textId="77777777" w:rsidR="00EE4ADC" w:rsidRPr="0026377C" w:rsidRDefault="00EE4ADC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88D45E" w14:textId="77777777" w:rsidR="00EE4ADC" w:rsidRPr="0026377C" w:rsidRDefault="00EE4ADC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47FC14" w14:textId="77777777" w:rsidR="00EE4ADC" w:rsidRPr="0026377C" w:rsidRDefault="00EE4ADC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9E74B1" w14:textId="77777777" w:rsidR="00EE4ADC" w:rsidRPr="0026377C" w:rsidRDefault="00EE4ADC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73A8" w14:textId="77777777" w:rsidR="00EE4ADC" w:rsidRPr="0026377C" w:rsidRDefault="00EE4ADC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34C735" w14:textId="77777777" w:rsidR="00EE4ADC" w:rsidRPr="0026377C" w:rsidRDefault="00EE4ADC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CAE131" w14:textId="77777777" w:rsidR="00EE4ADC" w:rsidRPr="0026377C" w:rsidRDefault="00EE4ADC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2E03B2" w14:textId="77777777" w:rsidR="00EE4ADC" w:rsidRPr="0026377C" w:rsidRDefault="00EE4ADC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50A260" w14:textId="77777777" w:rsidR="00EE4ADC" w:rsidRPr="0026377C" w:rsidRDefault="00EE4ADC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720722" w14:textId="77777777" w:rsidR="00EE4ADC" w:rsidRPr="0026377C" w:rsidRDefault="00EE4ADC" w:rsidP="00BE2CB2"/>
        </w:tc>
      </w:tr>
      <w:tr w:rsidR="00EE4ADC" w:rsidRPr="0026377C" w14:paraId="4882FB19" w14:textId="77777777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80744E" w14:textId="77777777" w:rsidR="00EE4ADC" w:rsidRPr="0026377C" w:rsidRDefault="00EE4ADC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FA7B00" w14:textId="77777777" w:rsidR="00EE4ADC" w:rsidRPr="0026377C" w:rsidRDefault="00EE4ADC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4D7E5A" w14:textId="77777777" w:rsidR="00EE4ADC" w:rsidRPr="0026377C" w:rsidRDefault="00EE4ADC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F503E3" w14:textId="77777777" w:rsidR="00EE4ADC" w:rsidRPr="0026377C" w:rsidRDefault="00EE4ADC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A2CFFD" w14:textId="77777777" w:rsidR="00EE4ADC" w:rsidRPr="0026377C" w:rsidRDefault="00EE4ADC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12036A" w14:textId="77777777" w:rsidR="00EE4ADC" w:rsidRPr="0026377C" w:rsidRDefault="00EE4ADC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19BF91" w14:textId="77777777" w:rsidR="00EE4ADC" w:rsidRPr="0026377C" w:rsidRDefault="00EE4ADC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D6F125" w14:textId="77777777" w:rsidR="00EE4ADC" w:rsidRPr="0026377C" w:rsidRDefault="00EE4ADC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EDFF9E" w14:textId="77777777" w:rsidR="00EE4ADC" w:rsidRPr="0026377C" w:rsidRDefault="00EE4ADC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742ED0" w14:textId="77777777" w:rsidR="00EE4ADC" w:rsidRPr="0026377C" w:rsidRDefault="00EE4ADC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348FF2" w14:textId="77777777" w:rsidR="00EE4ADC" w:rsidRPr="0026377C" w:rsidRDefault="00EE4ADC" w:rsidP="00BE2CB2"/>
        </w:tc>
      </w:tr>
      <w:tr w:rsidR="00BE2CB2" w:rsidRPr="0026377C" w14:paraId="533D82C4" w14:textId="77777777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9BF397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DC9C28" w14:textId="77777777" w:rsidR="00BE2CB2" w:rsidRPr="0026377C" w:rsidRDefault="00BE2CB2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5F7C21" w14:textId="77777777" w:rsidR="00BE2CB2" w:rsidRPr="0026377C" w:rsidRDefault="00BE2CB2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29D069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2D1E7E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F79327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D50EAB" w14:textId="77777777" w:rsidR="00BE2CB2" w:rsidRPr="0026377C" w:rsidRDefault="00BE2CB2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A0853F" w14:textId="77777777" w:rsidR="00BE2CB2" w:rsidRPr="0026377C" w:rsidRDefault="00BE2CB2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249488" w14:textId="77777777" w:rsidR="00BE2CB2" w:rsidRPr="0026377C" w:rsidRDefault="00BE2CB2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630CA8" w14:textId="77777777" w:rsidR="00BE2CB2" w:rsidRPr="0026377C" w:rsidRDefault="00BE2CB2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E96E68" w14:textId="77777777" w:rsidR="00BE2CB2" w:rsidRPr="0026377C" w:rsidRDefault="00BE2CB2" w:rsidP="00BE2CB2"/>
        </w:tc>
      </w:tr>
      <w:tr w:rsidR="00BE2CB2" w:rsidRPr="0026377C" w14:paraId="6629F99F" w14:textId="77777777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CE841F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AFA130" w14:textId="77777777" w:rsidR="00BE2CB2" w:rsidRPr="0026377C" w:rsidRDefault="00BE2CB2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C74EBC" w14:textId="77777777" w:rsidR="00BE2CB2" w:rsidRPr="0026377C" w:rsidRDefault="00BE2CB2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2440CA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D66298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91398F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5A02B5" w14:textId="77777777" w:rsidR="00BE2CB2" w:rsidRPr="0026377C" w:rsidRDefault="00BE2CB2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26B8D7" w14:textId="77777777" w:rsidR="00BE2CB2" w:rsidRPr="0026377C" w:rsidRDefault="00BE2CB2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8DD6D7" w14:textId="77777777" w:rsidR="00BE2CB2" w:rsidRPr="0026377C" w:rsidRDefault="00BE2CB2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77BB90" w14:textId="77777777" w:rsidR="00BE2CB2" w:rsidRPr="0026377C" w:rsidRDefault="00BE2CB2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636BC4" w14:textId="77777777" w:rsidR="00BE2CB2" w:rsidRPr="0026377C" w:rsidRDefault="00BE2CB2" w:rsidP="00BE2CB2"/>
        </w:tc>
      </w:tr>
      <w:tr w:rsidR="00BE2CB2" w:rsidRPr="0026377C" w14:paraId="70F38151" w14:textId="77777777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5A242C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2A9CE6" w14:textId="77777777" w:rsidR="00BE2CB2" w:rsidRPr="0026377C" w:rsidRDefault="00BE2CB2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D21991" w14:textId="77777777" w:rsidR="00BE2CB2" w:rsidRPr="0026377C" w:rsidRDefault="00BE2CB2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2BACBE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8E9911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92E2D0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1423E5" w14:textId="77777777" w:rsidR="00BE2CB2" w:rsidRPr="0026377C" w:rsidRDefault="00BE2CB2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B1FC69" w14:textId="77777777" w:rsidR="00BE2CB2" w:rsidRPr="0026377C" w:rsidRDefault="00BE2CB2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2CF122" w14:textId="77777777" w:rsidR="00BE2CB2" w:rsidRPr="0026377C" w:rsidRDefault="00BE2CB2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2B6689" w14:textId="77777777" w:rsidR="00BE2CB2" w:rsidRPr="0026377C" w:rsidRDefault="00BE2CB2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099706" w14:textId="77777777" w:rsidR="00BE2CB2" w:rsidRPr="0026377C" w:rsidRDefault="00BE2CB2" w:rsidP="00BE2CB2"/>
        </w:tc>
      </w:tr>
      <w:tr w:rsidR="00BE2CB2" w:rsidRPr="0026377C" w14:paraId="645CF7CA" w14:textId="77777777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B4ECD9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EF1460" w14:textId="77777777" w:rsidR="00BE2CB2" w:rsidRPr="0026377C" w:rsidRDefault="00BE2CB2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ED9504" w14:textId="77777777" w:rsidR="00BE2CB2" w:rsidRPr="0026377C" w:rsidRDefault="00BE2CB2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7ABB1B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68D000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007DFF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EE6BFD" w14:textId="77777777" w:rsidR="00BE2CB2" w:rsidRPr="0026377C" w:rsidRDefault="00BE2CB2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B1A645" w14:textId="77777777" w:rsidR="00BE2CB2" w:rsidRPr="0026377C" w:rsidRDefault="00BE2CB2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448B58" w14:textId="77777777" w:rsidR="00BE2CB2" w:rsidRPr="0026377C" w:rsidRDefault="00BE2CB2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A2867C" w14:textId="77777777" w:rsidR="00BE2CB2" w:rsidRPr="0026377C" w:rsidRDefault="00BE2CB2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0E22E2" w14:textId="77777777" w:rsidR="00BE2CB2" w:rsidRPr="0026377C" w:rsidRDefault="00BE2CB2" w:rsidP="00BE2CB2"/>
        </w:tc>
      </w:tr>
      <w:tr w:rsidR="00BE2CB2" w:rsidRPr="0026377C" w14:paraId="0FE1B2AE" w14:textId="77777777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9AE95B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F73442" w14:textId="77777777" w:rsidR="00BE2CB2" w:rsidRPr="0026377C" w:rsidRDefault="00BE2CB2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9C868B" w14:textId="77777777" w:rsidR="00BE2CB2" w:rsidRPr="0026377C" w:rsidRDefault="00BE2CB2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E24FAC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1756C5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8A2E0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3D4704" w14:textId="77777777" w:rsidR="00BE2CB2" w:rsidRPr="0026377C" w:rsidRDefault="00BE2CB2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DA1D8C" w14:textId="77777777" w:rsidR="00BE2CB2" w:rsidRPr="0026377C" w:rsidRDefault="00BE2CB2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AC6D6E" w14:textId="77777777" w:rsidR="00BE2CB2" w:rsidRPr="0026377C" w:rsidRDefault="00BE2CB2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EF128A" w14:textId="77777777" w:rsidR="00BE2CB2" w:rsidRPr="0026377C" w:rsidRDefault="00BE2CB2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A72274" w14:textId="77777777" w:rsidR="00BE2CB2" w:rsidRPr="0026377C" w:rsidRDefault="00BE2CB2" w:rsidP="00BE2CB2"/>
        </w:tc>
      </w:tr>
      <w:tr w:rsidR="00BE2CB2" w:rsidRPr="0026377C" w14:paraId="16270D1C" w14:textId="765613B5" w:rsidTr="00A9189F">
        <w:tc>
          <w:tcPr>
            <w:tcW w:w="10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CB437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5EF91A" w14:textId="77777777" w:rsidR="00BE2CB2" w:rsidRPr="0026377C" w:rsidRDefault="00BE2CB2" w:rsidP="00BE2CB2"/>
        </w:tc>
        <w:tc>
          <w:tcPr>
            <w:tcW w:w="4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5C74E5" w14:textId="419189C4" w:rsidR="00BE2CB2" w:rsidRPr="0026377C" w:rsidRDefault="00BE2CB2" w:rsidP="00BE2CB2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DA8509" w14:textId="242EF43C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E890F" w14:textId="77777777" w:rsidR="00BE2CB2" w:rsidRPr="0026377C" w:rsidRDefault="00BE2CB2" w:rsidP="00BE2CB2"/>
        </w:tc>
        <w:tc>
          <w:tcPr>
            <w:tcW w:w="3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4CAF4E" w14:textId="77777777" w:rsidR="00BE2CB2" w:rsidRPr="0026377C" w:rsidRDefault="00BE2CB2" w:rsidP="00BE2CB2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EE3FA4" w14:textId="77777777" w:rsidR="00BE2CB2" w:rsidRPr="0026377C" w:rsidRDefault="00BE2CB2" w:rsidP="00BE2CB2"/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0C5D88" w14:textId="77777777" w:rsidR="00BE2CB2" w:rsidRPr="0026377C" w:rsidRDefault="00BE2CB2" w:rsidP="00BE2CB2"/>
        </w:tc>
        <w:tc>
          <w:tcPr>
            <w:tcW w:w="3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F42FC8" w14:textId="77777777" w:rsidR="00BE2CB2" w:rsidRPr="0026377C" w:rsidRDefault="00BE2CB2" w:rsidP="00BE2CB2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3EF965" w14:textId="41784B79" w:rsidR="00BE2CB2" w:rsidRPr="0026377C" w:rsidRDefault="00BE2CB2" w:rsidP="00BE2CB2"/>
        </w:tc>
        <w:tc>
          <w:tcPr>
            <w:tcW w:w="2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F26E3D" w14:textId="77777777" w:rsidR="00BE2CB2" w:rsidRPr="0026377C" w:rsidRDefault="00BE2CB2" w:rsidP="00BE2CB2"/>
        </w:tc>
      </w:tr>
      <w:tr w:rsidR="00EE4ADC" w:rsidRPr="0026377C" w14:paraId="6C7DBDD0" w14:textId="287BC5C5" w:rsidTr="00EE4ADC">
        <w:tc>
          <w:tcPr>
            <w:tcW w:w="3149" w:type="pct"/>
            <w:gridSpan w:val="6"/>
            <w:tcBorders>
              <w:top w:val="single" w:sz="4" w:space="0" w:color="auto"/>
            </w:tcBorders>
          </w:tcPr>
          <w:p w14:paraId="52A56EE0" w14:textId="77777777" w:rsidR="00EE4ADC" w:rsidRDefault="00EE4ADC" w:rsidP="00BE2CB2">
            <w:r>
              <w:t>(*) Números devem corresponder aos quartos emparelhados.</w:t>
            </w:r>
          </w:p>
          <w:p w14:paraId="3A690FA5" w14:textId="0A3A7C29" w:rsidR="000206AE" w:rsidRPr="0026377C" w:rsidRDefault="000206AE" w:rsidP="00BE2CB2">
            <w:r w:rsidRPr="000206AE">
              <w:rPr>
                <w:b/>
                <w:bCs/>
              </w:rPr>
              <w:t>Enviar para:</w:t>
            </w:r>
            <w:r>
              <w:t xml:space="preserve"> </w:t>
            </w:r>
            <w:hyperlink r:id="rId11" w:history="1">
              <w:r w:rsidRPr="000206AE">
                <w:rPr>
                  <w:rStyle w:val="Hiperligao"/>
                  <w:b/>
                  <w:bCs/>
                  <w:sz w:val="28"/>
                  <w:szCs w:val="32"/>
                </w:rPr>
                <w:t>geral@anatacaodamadeira.pt</w:t>
              </w:r>
            </w:hyperlink>
            <w:r w:rsidRPr="000206AE">
              <w:rPr>
                <w:sz w:val="28"/>
                <w:szCs w:val="32"/>
              </w:rPr>
              <w:t xml:space="preserve"> </w:t>
            </w:r>
          </w:p>
        </w:tc>
        <w:tc>
          <w:tcPr>
            <w:tcW w:w="457" w:type="pct"/>
            <w:tcBorders>
              <w:top w:val="single" w:sz="4" w:space="0" w:color="auto"/>
            </w:tcBorders>
          </w:tcPr>
          <w:p w14:paraId="6B89FFE2" w14:textId="77777777" w:rsidR="00EE4ADC" w:rsidRPr="0026377C" w:rsidRDefault="00EE4ADC" w:rsidP="00BE2CB2"/>
        </w:tc>
        <w:tc>
          <w:tcPr>
            <w:tcW w:w="458" w:type="pct"/>
            <w:tcBorders>
              <w:top w:val="single" w:sz="4" w:space="0" w:color="auto"/>
            </w:tcBorders>
          </w:tcPr>
          <w:p w14:paraId="282A843A" w14:textId="77777777" w:rsidR="00EE4ADC" w:rsidRPr="0026377C" w:rsidRDefault="00EE4ADC" w:rsidP="00BE2CB2"/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</w:tcPr>
          <w:p w14:paraId="1AC4851F" w14:textId="77777777" w:rsidR="00EE4ADC" w:rsidRPr="0026377C" w:rsidRDefault="00EE4ADC" w:rsidP="00BE2CB2">
            <w:pPr>
              <w:rPr>
                <w:b/>
              </w:rPr>
            </w:pPr>
          </w:p>
        </w:tc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</w:tcPr>
          <w:p w14:paraId="2250C9D1" w14:textId="77777777" w:rsidR="00EE4ADC" w:rsidRDefault="00EE4ADC" w:rsidP="00BE2CB2">
            <w:pPr>
              <w:rPr>
                <w:b/>
              </w:rPr>
            </w:pPr>
          </w:p>
          <w:p w14:paraId="10F2945A" w14:textId="77777777" w:rsidR="00EE4ADC" w:rsidRDefault="00EE4ADC" w:rsidP="00BE2CB2">
            <w:pPr>
              <w:rPr>
                <w:b/>
              </w:rPr>
            </w:pPr>
          </w:p>
          <w:p w14:paraId="2F5EE578" w14:textId="105B12F2" w:rsidR="00EE4ADC" w:rsidRPr="0026377C" w:rsidRDefault="00EE4ADC" w:rsidP="00BE2CB2">
            <w:pPr>
              <w:rPr>
                <w:b/>
              </w:rPr>
            </w:pPr>
          </w:p>
        </w:tc>
        <w:tc>
          <w:tcPr>
            <w:tcW w:w="298" w:type="pct"/>
            <w:tcBorders>
              <w:top w:val="single" w:sz="4" w:space="0" w:color="auto"/>
              <w:bottom w:val="single" w:sz="4" w:space="0" w:color="auto"/>
            </w:tcBorders>
          </w:tcPr>
          <w:p w14:paraId="6695EA55" w14:textId="77777777" w:rsidR="00EE4ADC" w:rsidRPr="0026377C" w:rsidRDefault="00EE4ADC" w:rsidP="00BE2CB2">
            <w:pPr>
              <w:rPr>
                <w:b/>
              </w:rPr>
            </w:pPr>
          </w:p>
        </w:tc>
      </w:tr>
    </w:tbl>
    <w:p w14:paraId="2EE7C82B" w14:textId="083E2700" w:rsidR="00806FF3" w:rsidRPr="0026377C" w:rsidRDefault="00F16459" w:rsidP="00F16459">
      <w:pPr>
        <w:ind w:left="1440" w:firstLine="720"/>
        <w:jc w:val="right"/>
      </w:pPr>
      <w:r>
        <w:t>Assinatura e Carimbo</w:t>
      </w:r>
      <w:r w:rsidR="000206AE">
        <w:t xml:space="preserve"> </w:t>
      </w:r>
      <w:r>
        <w:t xml:space="preserve">      </w:t>
      </w:r>
    </w:p>
    <w:sectPr w:rsidR="00806FF3" w:rsidRPr="0026377C" w:rsidSect="00F16459">
      <w:headerReference w:type="default" r:id="rId12"/>
      <w:footerReference w:type="default" r:id="rId13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2944A" w14:textId="77777777" w:rsidR="000E68F0" w:rsidRDefault="000E68F0" w:rsidP="00650259">
      <w:pPr>
        <w:spacing w:line="240" w:lineRule="auto"/>
      </w:pPr>
      <w:r>
        <w:separator/>
      </w:r>
    </w:p>
  </w:endnote>
  <w:endnote w:type="continuationSeparator" w:id="0">
    <w:p w14:paraId="582AF516" w14:textId="77777777" w:rsidR="000E68F0" w:rsidRDefault="000E68F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CBF951-0BED-4A31-91E9-DA8854460CAD}"/>
    <w:embedBold r:id="rId2" w:fontKey="{8EF8D3CA-3F1F-4118-A452-B4D0B455EE6F}"/>
    <w:embedItalic r:id="rId3" w:fontKey="{005C0457-4CFC-4C19-95B3-01BF5165B3B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BA4ED69-F21F-4DC2-9F81-5528EC65B841}"/>
    <w:embedBold r:id="rId5" w:fontKey="{39451F00-FCC1-4DBD-B1DF-F20FBBDE00B0}"/>
    <w:embedItalic r:id="rId6" w:fontKey="{8C918F9C-031B-4E74-BDE3-D7ED9106CBB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681780E-7090-44E8-A309-250512DC2B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F26562B-4C58-44D2-B975-2CB0912C6E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6C45D597" w14:textId="77777777" w:rsidTr="00562601">
      <w:tc>
        <w:tcPr>
          <w:tcW w:w="2500" w:type="pct"/>
          <w:vAlign w:val="center"/>
        </w:tcPr>
        <w:p w14:paraId="4E9B1D09" w14:textId="0C2EB523" w:rsidR="00562601" w:rsidRPr="002A648D" w:rsidRDefault="000E68F0" w:rsidP="000E68F0">
          <w:pPr>
            <w:pStyle w:val="Rodap"/>
            <w:jc w:val="right"/>
          </w:pPr>
          <w:r w:rsidRPr="00897B5C">
            <w:rPr>
              <w:noProof/>
            </w:rPr>
            <w:drawing>
              <wp:inline distT="0" distB="0" distL="0" distR="0" wp14:anchorId="1ECCFE79" wp14:editId="394B3788">
                <wp:extent cx="823917" cy="720000"/>
                <wp:effectExtent l="0" t="0" r="1905" b="4445"/>
                <wp:docPr id="5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2194596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391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      </w:t>
          </w:r>
          <w:r>
            <w:rPr>
              <w:noProof/>
            </w:rPr>
            <w:drawing>
              <wp:inline distT="0" distB="0" distL="0" distR="0" wp14:anchorId="06BC02AA" wp14:editId="75BED4F3">
                <wp:extent cx="547848" cy="792000"/>
                <wp:effectExtent l="0" t="0" r="0" b="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624" t="7282" r="19279" b="72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7848" cy="79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                     </w:t>
          </w:r>
        </w:p>
      </w:tc>
      <w:tc>
        <w:tcPr>
          <w:tcW w:w="2500" w:type="pct"/>
          <w:vAlign w:val="center"/>
        </w:tcPr>
        <w:p w14:paraId="2FB5CB52" w14:textId="63CCA35E" w:rsidR="00562601" w:rsidRPr="00562601" w:rsidRDefault="000E68F0" w:rsidP="000E68F0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</w:t>
          </w:r>
          <w:r>
            <w:rPr>
              <w:noProof/>
            </w:rPr>
            <w:t xml:space="preserve">   </w:t>
          </w:r>
          <w:r>
            <w:rPr>
              <w:noProof/>
            </w:rPr>
            <w:drawing>
              <wp:inline distT="0" distB="0" distL="0" distR="0" wp14:anchorId="49036181" wp14:editId="21C07E49">
                <wp:extent cx="508406" cy="720243"/>
                <wp:effectExtent l="0" t="0" r="0" b="381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m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190" cy="906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</w:t>
          </w:r>
          <w:r>
            <w:rPr>
              <w:noProof/>
            </w:rPr>
            <w:drawing>
              <wp:inline distT="0" distB="0" distL="0" distR="0" wp14:anchorId="39C431CF" wp14:editId="36B79E1A">
                <wp:extent cx="733425" cy="719455"/>
                <wp:effectExtent l="0" t="0" r="9525" b="4445"/>
                <wp:docPr id="8" name="Imagem 8" descr="Uma imagem com emblema, coroa, símbolo, logótipo&#10;&#10;Os conteúdos gerados por IA podem estar incorreto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1900644" name="Imagem 8" descr="Uma imagem com emblema, coroa, símbolo, logótipo&#10;&#10;Os conteúdos gerados por IA podem estar incorretos.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820760" cy="805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E1FE2AA" w14:textId="77777777" w:rsidR="00562601" w:rsidRDefault="00562601" w:rsidP="000E68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6EEAB" w14:textId="77777777" w:rsidR="000E68F0" w:rsidRDefault="000E68F0" w:rsidP="00650259">
      <w:pPr>
        <w:spacing w:line="240" w:lineRule="auto"/>
      </w:pPr>
      <w:r>
        <w:separator/>
      </w:r>
    </w:p>
  </w:footnote>
  <w:footnote w:type="continuationSeparator" w:id="0">
    <w:p w14:paraId="36E75985" w14:textId="77777777" w:rsidR="000E68F0" w:rsidRDefault="000E68F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4FA6E0" w:themeFill="accent2" w:themeFillTint="80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03E84C2D" w14:textId="77777777" w:rsidTr="000E68F0">
      <w:trPr>
        <w:trHeight w:val="1418"/>
      </w:trPr>
      <w:tc>
        <w:tcPr>
          <w:tcW w:w="451" w:type="pct"/>
          <w:shd w:val="clear" w:color="auto" w:fill="4FA6E0" w:themeFill="accent2" w:themeFillTint="80"/>
          <w:vAlign w:val="center"/>
        </w:tcPr>
        <w:p w14:paraId="11FE013A" w14:textId="390B5B9C" w:rsidR="00562601" w:rsidRPr="00562601" w:rsidRDefault="000E68F0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897B5C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3C63908" wp14:editId="57419793">
                <wp:simplePos x="0" y="0"/>
                <wp:positionH relativeFrom="column">
                  <wp:posOffset>-1905</wp:posOffset>
                </wp:positionH>
                <wp:positionV relativeFrom="paragraph">
                  <wp:posOffset>-95250</wp:posOffset>
                </wp:positionV>
                <wp:extent cx="971550" cy="847725"/>
                <wp:effectExtent l="0" t="0" r="0" b="28575"/>
                <wp:wrapNone/>
                <wp:docPr id="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2194596" name=""/>
                        <pic:cNvPicPr/>
                      </pic:nvPicPr>
                      <pic:blipFill>
                        <a:blip r:embed="rId1">
                          <a:biLevel thresh="25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847725"/>
                        </a:xfrm>
                        <a:prstGeom prst="rect">
                          <a:avLst/>
                        </a:prstGeom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4FA6E0" w:themeFill="accent2" w:themeFillTint="80"/>
          <w:vAlign w:val="center"/>
        </w:tcPr>
        <w:p w14:paraId="2AF12A64" w14:textId="0ABFBD86" w:rsidR="00562601" w:rsidRDefault="000E68F0" w:rsidP="000E68F0">
          <w:pPr>
            <w:pStyle w:val="Cabealho"/>
            <w:jc w:val="center"/>
          </w:pPr>
          <w:r>
            <w:t>Madeira Island Ultra Swim (MIUS) – Porto Santo</w:t>
          </w:r>
        </w:p>
        <w:p w14:paraId="5881BACE" w14:textId="78D66949" w:rsidR="000E68F0" w:rsidRPr="002B69B4" w:rsidRDefault="000E68F0" w:rsidP="000E68F0">
          <w:pPr>
            <w:pStyle w:val="Cabealho"/>
            <w:jc w:val="center"/>
          </w:pPr>
          <w:r>
            <w:t>Campeonato Nacional e Open de Portugal de Águas Abertas</w:t>
          </w:r>
        </w:p>
      </w:tc>
    </w:tr>
  </w:tbl>
  <w:p w14:paraId="01BF1DF0" w14:textId="77777777" w:rsidR="00562601" w:rsidRDefault="00562601" w:rsidP="00562601">
    <w:pPr>
      <w:pStyle w:val="SemEspaamen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exos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mmarc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mmarc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0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8F0"/>
    <w:rsid w:val="00003B30"/>
    <w:rsid w:val="000206AE"/>
    <w:rsid w:val="00045CA6"/>
    <w:rsid w:val="00052382"/>
    <w:rsid w:val="0006568A"/>
    <w:rsid w:val="00076F0F"/>
    <w:rsid w:val="00084253"/>
    <w:rsid w:val="000D1F49"/>
    <w:rsid w:val="000E68F0"/>
    <w:rsid w:val="000F5C88"/>
    <w:rsid w:val="001727CA"/>
    <w:rsid w:val="001E4E2C"/>
    <w:rsid w:val="00261C01"/>
    <w:rsid w:val="0026377C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B1B66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64544"/>
    <w:rsid w:val="00A9189F"/>
    <w:rsid w:val="00AC2926"/>
    <w:rsid w:val="00B04A50"/>
    <w:rsid w:val="00B160CA"/>
    <w:rsid w:val="00BD4753"/>
    <w:rsid w:val="00BD5CB1"/>
    <w:rsid w:val="00BE2CB2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EE4ADC"/>
    <w:rsid w:val="00F00606"/>
    <w:rsid w:val="00F01256"/>
    <w:rsid w:val="00F16459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A139A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tulo1">
    <w:name w:val="heading 1"/>
    <w:basedOn w:val="Normal"/>
    <w:link w:val="Ttulo1Carte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te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te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te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te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te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te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Tipodeletrapredefinidodopar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0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finio">
    <w:name w:val="Predefiniç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ter">
    <w:name w:val="Título 2 Caráter"/>
    <w:basedOn w:val="Tipodeletrapredefinidodopargrafo"/>
    <w:link w:val="Ttu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Avano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tulo3Carter">
    <w:name w:val="Título 3 Caráter"/>
    <w:basedOn w:val="Tipodeletrapredefinidodopargrafo"/>
    <w:link w:val="Ttulo3"/>
    <w:uiPriority w:val="1"/>
    <w:semiHidden/>
    <w:rsid w:val="00562601"/>
    <w:rPr>
      <w:b/>
      <w:bCs/>
      <w:color w:val="694A77"/>
      <w:sz w:val="24"/>
      <w:szCs w:val="27"/>
    </w:rPr>
  </w:style>
  <w:style w:type="paragraph" w:styleId="ndice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arter"/>
    <w:uiPriority w:val="99"/>
    <w:semiHidden/>
    <w:rsid w:val="000D1F49"/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562601"/>
    <w:rPr>
      <w:sz w:val="18"/>
      <w:szCs w:val="20"/>
    </w:rPr>
  </w:style>
  <w:style w:type="paragraph" w:styleId="Listacommarc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odecomentrio">
    <w:name w:val="annotation text"/>
    <w:basedOn w:val="Normal"/>
    <w:link w:val="TextodecomentrioCarter"/>
    <w:uiPriority w:val="99"/>
    <w:semiHidden/>
    <w:rsid w:val="000D1F49"/>
    <w:rPr>
      <w:szCs w:val="24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arte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Rodap">
    <w:name w:val="footer"/>
    <w:basedOn w:val="Normal"/>
    <w:link w:val="RodapCarte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2A648D"/>
    <w:rPr>
      <w:sz w:val="18"/>
      <w:szCs w:val="24"/>
    </w:rPr>
  </w:style>
  <w:style w:type="character" w:styleId="Refdenotaderodap">
    <w:name w:val="footnote reference"/>
    <w:basedOn w:val="Tipodeletrapredefinidodopargraf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rsid w:val="000D1F49"/>
    <w:rPr>
      <w:sz w:val="18"/>
      <w:szCs w:val="18"/>
    </w:rPr>
  </w:style>
  <w:style w:type="paragraph" w:styleId="Listanumerada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iperligao">
    <w:name w:val="Hyperlink"/>
    <w:basedOn w:val="Tipodeletrapredefinidodopargrafo"/>
    <w:uiPriority w:val="99"/>
    <w:semiHidden/>
    <w:rsid w:val="000D1F49"/>
    <w:rPr>
      <w:color w:val="BF678E" w:themeColor="hyperlink"/>
      <w:u w:val="single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D1F4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te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mmarca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ela">
    <w:name w:val="Tabela"/>
    <w:basedOn w:val="Tabelanormal"/>
    <w:uiPriority w:val="99"/>
    <w:rsid w:val="000D1F49"/>
    <w:tblPr/>
    <w:trPr>
      <w:cantSplit/>
    </w:t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62601"/>
    <w:rPr>
      <w:b/>
      <w:sz w:val="25"/>
      <w:szCs w:val="25"/>
    </w:rPr>
  </w:style>
  <w:style w:type="character" w:customStyle="1" w:styleId="Ttulo5Carter">
    <w:name w:val="Título 5 Caráter"/>
    <w:basedOn w:val="Ttulo2Carter"/>
    <w:link w:val="Ttu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dice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ndice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numerada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Hiperligaovisitada">
    <w:name w:val="FollowedHyperlink"/>
    <w:basedOn w:val="Tipodeletrapredefinidodopargraf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Tipodeletrapredefinidodopargrafo"/>
    <w:uiPriority w:val="33"/>
    <w:semiHidden/>
    <w:rsid w:val="000D1F49"/>
    <w:rPr>
      <w:b/>
      <w:bCs/>
      <w:i/>
      <w:iCs/>
      <w:spacing w:val="5"/>
    </w:rPr>
  </w:style>
  <w:style w:type="paragraph" w:styleId="Cabealhodondice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arte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562601"/>
    <w:rPr>
      <w:rFonts w:ascii="Consolas" w:hAnsi="Consolas"/>
      <w:sz w:val="20"/>
      <w:szCs w:val="20"/>
    </w:rPr>
  </w:style>
  <w:style w:type="table" w:styleId="TabelacomGrelha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806FF3"/>
    <w:rPr>
      <w:color w:val="808080"/>
    </w:rPr>
  </w:style>
  <w:style w:type="paragraph" w:customStyle="1" w:styleId="CabealhosdaTabela">
    <w:name w:val="Cabeçalhos da Tabela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ubcabealhosdatabela">
    <w:name w:val="Subcabeçalhos da tabela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CarterTotal"/>
    <w:uiPriority w:val="1"/>
    <w:qFormat/>
    <w:rsid w:val="002A648D"/>
    <w:rPr>
      <w:b/>
    </w:rPr>
  </w:style>
  <w:style w:type="character" w:customStyle="1" w:styleId="CarterTotal">
    <w:name w:val="Caráter Total"/>
    <w:basedOn w:val="Tipodeletrapredefinidodopargrafo"/>
    <w:link w:val="Total"/>
    <w:uiPriority w:val="1"/>
    <w:rsid w:val="002A648D"/>
    <w:rPr>
      <w:b/>
      <w:sz w:val="24"/>
    </w:rPr>
  </w:style>
  <w:style w:type="character" w:styleId="MenoNoResolvida">
    <w:name w:val="Unresolved Mention"/>
    <w:basedOn w:val="Tipodeletrapredefinidodopargrafo"/>
    <w:uiPriority w:val="99"/>
    <w:semiHidden/>
    <w:rsid w:val="000206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eral@anatacaodamadeira.pt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%20Viegas\AppData\Roaming\Microsoft\Templates\Formul&#225;rio%20de%20encomenda%20de%20produtos%20com%20log&#243;tip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C5760D60F94202B07968EA6C7909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76E46D-4858-4D77-9594-3A9916495D85}"/>
      </w:docPartPr>
      <w:docPartBody>
        <w:p w:rsidR="006E2AFD" w:rsidRDefault="00AF73EC">
          <w:pPr>
            <w:pStyle w:val="AAC5760D60F94202B07968EA6C790921"/>
          </w:pPr>
          <w:r w:rsidRPr="002A4ED5">
            <w:rPr>
              <w:lang w:bidi="pt-PT"/>
            </w:rPr>
            <w:t>Telefone</w:t>
          </w:r>
        </w:p>
      </w:docPartBody>
    </w:docPart>
    <w:docPart>
      <w:docPartPr>
        <w:name w:val="8E487038E8ED4266848B5D6D93885A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7D6A0C-EC12-4927-A09E-2B89C63431BF}"/>
      </w:docPartPr>
      <w:docPartBody>
        <w:p w:rsidR="006E2AFD" w:rsidRDefault="00AF73EC">
          <w:pPr>
            <w:pStyle w:val="8E487038E8ED4266848B5D6D93885A70"/>
          </w:pPr>
          <w:r w:rsidRPr="002A4ED5">
            <w:rPr>
              <w:lang w:bidi="pt-PT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3EC"/>
    <w:rsid w:val="006E2AFD"/>
    <w:rsid w:val="00AF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AC5760D60F94202B07968EA6C790921">
    <w:name w:val="AAC5760D60F94202B07968EA6C790921"/>
  </w:style>
  <w:style w:type="paragraph" w:customStyle="1" w:styleId="8E487038E8ED4266848B5D6D93885A70">
    <w:name w:val="8E487038E8ED4266848B5D6D93885A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45B0226-4B8D-410D-835B-F61CCBD70D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encomenda de produtos com logótipo</Template>
  <TotalTime>0</TotalTime>
  <Pages>2</Pages>
  <Words>156</Words>
  <Characters>848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2026-01-07T16:15:00Z</dcterms:created>
  <dcterms:modified xsi:type="dcterms:W3CDTF">2026-01-15T12:26:00Z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